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55AA0" w14:textId="02871791" w:rsidR="000704BB" w:rsidRPr="004E3EFD" w:rsidRDefault="002E054D" w:rsidP="000704BB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30C9929" wp14:editId="453FA381">
            <wp:extent cx="1790700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26080" w14:textId="77777777" w:rsidR="004E3EFD" w:rsidRPr="004E3EFD" w:rsidRDefault="004E3EFD" w:rsidP="000704BB">
      <w:pPr>
        <w:jc w:val="center"/>
        <w:rPr>
          <w:b/>
        </w:rPr>
      </w:pPr>
    </w:p>
    <w:p w14:paraId="491CE711" w14:textId="77777777" w:rsidR="004E3EFD" w:rsidRPr="004E3EFD" w:rsidRDefault="00CC7018" w:rsidP="000704BB">
      <w:pPr>
        <w:jc w:val="center"/>
        <w:rPr>
          <w:b/>
        </w:rPr>
      </w:pPr>
      <w:r>
        <w:rPr>
          <w:b/>
        </w:rPr>
        <w:t>Responsible Party</w:t>
      </w:r>
      <w:r w:rsidR="004E3EFD" w:rsidRPr="004E3EFD">
        <w:rPr>
          <w:b/>
        </w:rPr>
        <w:t xml:space="preserve"> Questionnaire </w:t>
      </w:r>
    </w:p>
    <w:p w14:paraId="74D94579" w14:textId="77777777" w:rsidR="000704BB" w:rsidRPr="004E3EFD" w:rsidRDefault="000704BB" w:rsidP="000704BB">
      <w:pPr>
        <w:jc w:val="center"/>
        <w:rPr>
          <w:b/>
        </w:rPr>
      </w:pPr>
    </w:p>
    <w:p w14:paraId="4E4B2C0A" w14:textId="77777777" w:rsidR="000704BB" w:rsidRPr="004E3EFD" w:rsidRDefault="000704BB" w:rsidP="000704BB">
      <w:pPr>
        <w:jc w:val="center"/>
        <w:rPr>
          <w:b/>
        </w:rPr>
      </w:pPr>
    </w:p>
    <w:p w14:paraId="34E569DA" w14:textId="77777777" w:rsidR="000704BB" w:rsidRPr="004E3EFD" w:rsidRDefault="000704BB" w:rsidP="000704BB">
      <w:pPr>
        <w:numPr>
          <w:ilvl w:val="0"/>
          <w:numId w:val="1"/>
        </w:numPr>
      </w:pPr>
      <w:r w:rsidRPr="004E3EFD">
        <w:t>When did your employment or involvement with the corporation begin?</w:t>
      </w:r>
    </w:p>
    <w:p w14:paraId="601AB173" w14:textId="77777777" w:rsidR="00EF133A" w:rsidRPr="004E3EFD" w:rsidRDefault="00EF133A" w:rsidP="00EF133A"/>
    <w:p w14:paraId="7B168023" w14:textId="77777777" w:rsidR="00EF133A" w:rsidRPr="004E3EFD" w:rsidRDefault="00EF133A" w:rsidP="00EF133A"/>
    <w:p w14:paraId="293EA61E" w14:textId="77777777" w:rsidR="00EF133A" w:rsidRPr="004E3EFD" w:rsidRDefault="00EF133A" w:rsidP="00EF133A"/>
    <w:p w14:paraId="637799D9" w14:textId="77777777" w:rsidR="000704BB" w:rsidRPr="004E3EFD" w:rsidRDefault="000704BB" w:rsidP="000704BB"/>
    <w:p w14:paraId="7E560893" w14:textId="77777777" w:rsidR="000704BB" w:rsidRPr="004E3EFD" w:rsidRDefault="000704BB" w:rsidP="000704BB">
      <w:pPr>
        <w:numPr>
          <w:ilvl w:val="0"/>
          <w:numId w:val="1"/>
        </w:numPr>
      </w:pPr>
      <w:r w:rsidRPr="004E3EFD">
        <w:t>In what capacity were you employed by or involved with the corporation during the assessed period(s)?</w:t>
      </w:r>
    </w:p>
    <w:p w14:paraId="4593DB13" w14:textId="77777777" w:rsidR="00EF133A" w:rsidRPr="004E3EFD" w:rsidRDefault="00EF133A" w:rsidP="00EF133A"/>
    <w:p w14:paraId="5448427D" w14:textId="77777777" w:rsidR="00EF133A" w:rsidRPr="004E3EFD" w:rsidRDefault="00EF133A" w:rsidP="00EF133A"/>
    <w:p w14:paraId="732BA666" w14:textId="77777777" w:rsidR="00EF133A" w:rsidRPr="004E3EFD" w:rsidRDefault="00EF133A" w:rsidP="00EF133A"/>
    <w:p w14:paraId="6C9B93F5" w14:textId="77777777" w:rsidR="000704BB" w:rsidRPr="004E3EFD" w:rsidRDefault="000704BB" w:rsidP="000704BB"/>
    <w:p w14:paraId="2788166A" w14:textId="77777777" w:rsidR="00EF133A" w:rsidRPr="004E3EFD" w:rsidRDefault="000704BB" w:rsidP="00EF133A">
      <w:pPr>
        <w:numPr>
          <w:ilvl w:val="0"/>
          <w:numId w:val="1"/>
        </w:numPr>
      </w:pPr>
      <w:r w:rsidRPr="004E3EFD">
        <w:t>Are you still employed by the corporation?  If not, provide a copy of the resignation letter and the corporate minutes to verify your claim.</w:t>
      </w:r>
    </w:p>
    <w:p w14:paraId="2AD0B674" w14:textId="77777777" w:rsidR="00EF133A" w:rsidRPr="004E3EFD" w:rsidRDefault="00EF133A" w:rsidP="00EF133A"/>
    <w:p w14:paraId="23F440BB" w14:textId="77777777" w:rsidR="00EF133A" w:rsidRPr="004E3EFD" w:rsidRDefault="00EF133A" w:rsidP="00EF133A"/>
    <w:p w14:paraId="6C640F70" w14:textId="77777777" w:rsidR="000704BB" w:rsidRPr="004E3EFD" w:rsidRDefault="000704BB" w:rsidP="000704BB"/>
    <w:p w14:paraId="55B11CCB" w14:textId="77777777" w:rsidR="000704BB" w:rsidRPr="004E3EFD" w:rsidRDefault="000704BB" w:rsidP="000704BB">
      <w:pPr>
        <w:numPr>
          <w:ilvl w:val="0"/>
          <w:numId w:val="1"/>
        </w:numPr>
      </w:pPr>
      <w:r w:rsidRPr="004E3EFD">
        <w:t>Describe in detail the duties and responsibilities of your position with the corporation during the assessed period(s)?</w:t>
      </w:r>
    </w:p>
    <w:p w14:paraId="06AA812D" w14:textId="77777777" w:rsidR="000704BB" w:rsidRPr="004E3EFD" w:rsidRDefault="000704BB" w:rsidP="000704BB"/>
    <w:p w14:paraId="562A3E43" w14:textId="77777777" w:rsidR="00EF133A" w:rsidRPr="004E3EFD" w:rsidRDefault="00EF133A" w:rsidP="000704BB"/>
    <w:p w14:paraId="2DA382E8" w14:textId="77777777" w:rsidR="00EF133A" w:rsidRPr="004E3EFD" w:rsidRDefault="00EF133A" w:rsidP="000704BB"/>
    <w:p w14:paraId="74E1CDB4" w14:textId="77777777" w:rsidR="00EF133A" w:rsidRPr="004E3EFD" w:rsidRDefault="00EF133A" w:rsidP="000704BB"/>
    <w:p w14:paraId="159D60EA" w14:textId="77777777" w:rsidR="000704BB" w:rsidRPr="004E3EFD" w:rsidRDefault="000704BB" w:rsidP="000704BB">
      <w:pPr>
        <w:numPr>
          <w:ilvl w:val="0"/>
          <w:numId w:val="1"/>
        </w:numPr>
      </w:pPr>
      <w:r w:rsidRPr="004E3EFD">
        <w:t>Did you have the authority to disburse corporate funds or to apply your signature to corporate checks?  If no, please provide a statement from the bank which holds the corporate account stating that you were not a signatory on the account during the assessed period(s)?</w:t>
      </w:r>
    </w:p>
    <w:p w14:paraId="519BA17C" w14:textId="77777777" w:rsidR="00EF133A" w:rsidRPr="004E3EFD" w:rsidRDefault="00EF133A" w:rsidP="000704BB"/>
    <w:p w14:paraId="5A8EFFE4" w14:textId="77777777" w:rsidR="00EF133A" w:rsidRPr="004E3EFD" w:rsidRDefault="00EF133A" w:rsidP="000704BB"/>
    <w:p w14:paraId="3AFBB29B" w14:textId="77777777" w:rsidR="00EF133A" w:rsidRPr="004E3EFD" w:rsidRDefault="00EF133A" w:rsidP="000704BB"/>
    <w:p w14:paraId="64FFC9E9" w14:textId="77777777" w:rsidR="00EF133A" w:rsidRPr="004E3EFD" w:rsidRDefault="00EF133A" w:rsidP="00EF133A">
      <w:pPr>
        <w:numPr>
          <w:ilvl w:val="0"/>
          <w:numId w:val="1"/>
        </w:numPr>
      </w:pPr>
      <w:r w:rsidRPr="004E3EFD">
        <w:t>List the documents you had authority to sign on behalf of the corporation during the assessed period(s).</w:t>
      </w:r>
    </w:p>
    <w:p w14:paraId="43F1D52C" w14:textId="77777777" w:rsidR="00EF133A" w:rsidRPr="004E3EFD" w:rsidRDefault="00EF133A" w:rsidP="00EF133A"/>
    <w:p w14:paraId="2F8BD78C" w14:textId="77777777" w:rsidR="00EF133A" w:rsidRPr="004E3EFD" w:rsidRDefault="00EF133A" w:rsidP="00EF133A"/>
    <w:p w14:paraId="22D8D22E" w14:textId="77777777" w:rsidR="00EF133A" w:rsidRPr="004E3EFD" w:rsidRDefault="00EF133A" w:rsidP="00EF133A"/>
    <w:p w14:paraId="7303EAA7" w14:textId="77777777" w:rsidR="00EF133A" w:rsidRPr="004E3EFD" w:rsidRDefault="00EF133A" w:rsidP="00EF133A"/>
    <w:p w14:paraId="784DEE7E" w14:textId="77777777" w:rsidR="00EF133A" w:rsidRPr="004E3EFD" w:rsidRDefault="00EF133A" w:rsidP="00EF133A">
      <w:pPr>
        <w:tabs>
          <w:tab w:val="left" w:pos="4320"/>
        </w:tabs>
      </w:pPr>
      <w:r w:rsidRPr="004E3EFD">
        <w:tab/>
        <w:t>Petitioner:</w:t>
      </w:r>
      <w:r w:rsidRPr="004E3EFD">
        <w:tab/>
      </w:r>
      <w:r w:rsidRPr="004E3EFD">
        <w:tab/>
      </w:r>
    </w:p>
    <w:p w14:paraId="60C35248" w14:textId="77777777" w:rsidR="00EF133A" w:rsidRPr="004E3EFD" w:rsidRDefault="00EF133A" w:rsidP="00EF133A">
      <w:pPr>
        <w:tabs>
          <w:tab w:val="left" w:pos="4320"/>
        </w:tabs>
      </w:pPr>
    </w:p>
    <w:p w14:paraId="40386D65" w14:textId="77777777" w:rsidR="00EF133A" w:rsidRPr="004E3EFD" w:rsidRDefault="00EF133A" w:rsidP="00EF133A">
      <w:pPr>
        <w:tabs>
          <w:tab w:val="left" w:pos="4320"/>
        </w:tabs>
      </w:pPr>
      <w:r w:rsidRPr="004E3EFD">
        <w:tab/>
        <w:t>Docket No.(s)</w:t>
      </w:r>
      <w:r w:rsidRPr="004E3EFD">
        <w:tab/>
      </w:r>
    </w:p>
    <w:p w14:paraId="4FC9A258" w14:textId="77777777" w:rsidR="00EF133A" w:rsidRPr="004E3EFD" w:rsidRDefault="00EF133A" w:rsidP="00EF133A">
      <w:pPr>
        <w:tabs>
          <w:tab w:val="left" w:pos="4320"/>
        </w:tabs>
        <w:jc w:val="center"/>
      </w:pPr>
      <w:r w:rsidRPr="004E3EFD">
        <w:br w:type="page"/>
      </w:r>
      <w:r w:rsidRPr="004E3EFD">
        <w:lastRenderedPageBreak/>
        <w:t>Page 2 of 2</w:t>
      </w:r>
    </w:p>
    <w:p w14:paraId="0565DDF8" w14:textId="77777777" w:rsidR="00EF133A" w:rsidRPr="004E3EFD" w:rsidRDefault="00EF133A" w:rsidP="00EF133A">
      <w:pPr>
        <w:tabs>
          <w:tab w:val="left" w:pos="4320"/>
        </w:tabs>
        <w:jc w:val="center"/>
      </w:pPr>
    </w:p>
    <w:p w14:paraId="300117F6" w14:textId="77777777" w:rsidR="00EF133A" w:rsidRPr="004E3EFD" w:rsidRDefault="00EF133A" w:rsidP="00EF133A">
      <w:pPr>
        <w:tabs>
          <w:tab w:val="left" w:pos="4320"/>
        </w:tabs>
        <w:jc w:val="center"/>
      </w:pPr>
    </w:p>
    <w:p w14:paraId="3500F9EE" w14:textId="77777777" w:rsidR="00EF133A" w:rsidRPr="004E3EFD" w:rsidRDefault="00EF133A" w:rsidP="00EF133A">
      <w:pPr>
        <w:tabs>
          <w:tab w:val="left" w:pos="4320"/>
        </w:tabs>
        <w:jc w:val="center"/>
      </w:pPr>
    </w:p>
    <w:p w14:paraId="0180F6D5" w14:textId="77777777" w:rsidR="00EF133A" w:rsidRPr="004E3EFD" w:rsidRDefault="00EF133A" w:rsidP="000704BB">
      <w:pPr>
        <w:numPr>
          <w:ilvl w:val="0"/>
          <w:numId w:val="1"/>
        </w:numPr>
      </w:pPr>
      <w:r w:rsidRPr="004E3EFD">
        <w:t>Are/Were you a shareholder in the corporation and if so, what percentage of the corporation’s stock did you hold during the assessed period(s)?</w:t>
      </w:r>
    </w:p>
    <w:p w14:paraId="4B89F4E9" w14:textId="77777777" w:rsidR="00EF133A" w:rsidRPr="004E3EFD" w:rsidRDefault="00EF133A" w:rsidP="00EF133A"/>
    <w:p w14:paraId="06857CF2" w14:textId="77777777" w:rsidR="00EF133A" w:rsidRPr="004E3EFD" w:rsidRDefault="00EF133A" w:rsidP="00EF133A"/>
    <w:p w14:paraId="4A16F6E0" w14:textId="77777777" w:rsidR="00EF133A" w:rsidRPr="004E3EFD" w:rsidRDefault="00EF133A" w:rsidP="00EF133A"/>
    <w:p w14:paraId="6E09DA98" w14:textId="77777777" w:rsidR="00EF133A" w:rsidRPr="004E3EFD" w:rsidRDefault="00EF133A" w:rsidP="00EF133A">
      <w:pPr>
        <w:numPr>
          <w:ilvl w:val="0"/>
          <w:numId w:val="1"/>
        </w:numPr>
      </w:pPr>
      <w:r w:rsidRPr="004E3EFD">
        <w:t>Who was the person responsible for the filing of tax returns and signing of the check(s) to accompany the returns during the assessed period(s)?</w:t>
      </w:r>
    </w:p>
    <w:p w14:paraId="0B13F6A7" w14:textId="77777777" w:rsidR="00EF133A" w:rsidRPr="004E3EFD" w:rsidRDefault="00EF133A" w:rsidP="00EF133A"/>
    <w:p w14:paraId="17EA1AD8" w14:textId="77777777" w:rsidR="00EF133A" w:rsidRPr="004E3EFD" w:rsidRDefault="00EF133A" w:rsidP="00EF133A"/>
    <w:p w14:paraId="0B149076" w14:textId="77777777" w:rsidR="00EF133A" w:rsidRPr="004E3EFD" w:rsidRDefault="00EF133A" w:rsidP="00EF133A"/>
    <w:p w14:paraId="2EF6B6FD" w14:textId="77777777" w:rsidR="00EF133A" w:rsidRPr="004E3EFD" w:rsidRDefault="007D28E2" w:rsidP="00EF133A">
      <w:pPr>
        <w:numPr>
          <w:ilvl w:val="0"/>
          <w:numId w:val="1"/>
        </w:numPr>
      </w:pPr>
      <w:r w:rsidRPr="004E3EFD">
        <w:t>Who are the present officers of the corporation and their last known addresses?</w:t>
      </w:r>
    </w:p>
    <w:p w14:paraId="49D6E39F" w14:textId="77777777" w:rsidR="007D28E2" w:rsidRPr="004E3EFD" w:rsidRDefault="007D28E2" w:rsidP="007D28E2"/>
    <w:p w14:paraId="53E73130" w14:textId="77777777" w:rsidR="007D28E2" w:rsidRPr="004E3EFD" w:rsidRDefault="007D28E2" w:rsidP="007D28E2"/>
    <w:p w14:paraId="6756E3E3" w14:textId="77777777" w:rsidR="007D28E2" w:rsidRPr="004E3EFD" w:rsidRDefault="007D28E2" w:rsidP="007D28E2">
      <w:pPr>
        <w:numPr>
          <w:ilvl w:val="0"/>
          <w:numId w:val="1"/>
        </w:numPr>
        <w:ind w:hanging="540"/>
      </w:pPr>
      <w:r w:rsidRPr="004E3EFD">
        <w:t>If bankruptcy is involve</w:t>
      </w:r>
      <w:r w:rsidR="002D15CB" w:rsidRPr="004E3EFD">
        <w:t>d, was the filing voluntary or i</w:t>
      </w:r>
      <w:r w:rsidRPr="004E3EFD">
        <w:t>nvoluntary?  What was the date of the filing?  Submit also a copy of the bankruptcy petition which includes the names of the consenting corporate individuals.</w:t>
      </w:r>
    </w:p>
    <w:p w14:paraId="0B71796C" w14:textId="77777777" w:rsidR="007D28E2" w:rsidRPr="004E3EFD" w:rsidRDefault="007D28E2" w:rsidP="007D28E2"/>
    <w:p w14:paraId="1B4BE4AD" w14:textId="77777777" w:rsidR="007D28E2" w:rsidRPr="004E3EFD" w:rsidRDefault="007D28E2" w:rsidP="007D28E2"/>
    <w:p w14:paraId="49907C6A" w14:textId="77777777" w:rsidR="007D28E2" w:rsidRPr="004E3EFD" w:rsidRDefault="007D28E2" w:rsidP="007D28E2">
      <w:pPr>
        <w:numPr>
          <w:ilvl w:val="0"/>
          <w:numId w:val="1"/>
        </w:numPr>
        <w:ind w:hanging="540"/>
      </w:pPr>
      <w:r w:rsidRPr="004E3EFD">
        <w:t>If funds were taken over by a creditor, submit a copy of the agreement allowing seizure of the account.</w:t>
      </w:r>
    </w:p>
    <w:p w14:paraId="4701D7DB" w14:textId="77777777" w:rsidR="007D28E2" w:rsidRPr="004E3EFD" w:rsidRDefault="007D28E2" w:rsidP="007D28E2"/>
    <w:p w14:paraId="2CC2D53C" w14:textId="77777777" w:rsidR="007D28E2" w:rsidRPr="004E3EFD" w:rsidRDefault="007D28E2" w:rsidP="007D28E2"/>
    <w:p w14:paraId="497B2F1F" w14:textId="77777777" w:rsidR="007D28E2" w:rsidRPr="004E3EFD" w:rsidRDefault="007D28E2" w:rsidP="007D28E2"/>
    <w:p w14:paraId="15CB8750" w14:textId="77777777" w:rsidR="007D28E2" w:rsidRPr="004E3EFD" w:rsidRDefault="007D28E2" w:rsidP="007D28E2"/>
    <w:p w14:paraId="3C12D3BE" w14:textId="77777777" w:rsidR="007D28E2" w:rsidRPr="004E3EFD" w:rsidRDefault="007D28E2" w:rsidP="007D28E2"/>
    <w:p w14:paraId="3951E508" w14:textId="77777777" w:rsidR="007D28E2" w:rsidRPr="004E3EFD" w:rsidRDefault="007D28E2" w:rsidP="004E3EFD">
      <w:pPr>
        <w:spacing w:line="360" w:lineRule="auto"/>
        <w:ind w:left="720"/>
      </w:pPr>
      <w:r w:rsidRPr="004E3EFD">
        <w:t>Sworn to and subscribed before me</w:t>
      </w:r>
      <w:r w:rsidRPr="004E3EFD">
        <w:tab/>
      </w:r>
      <w:r w:rsidRPr="004E3EFD">
        <w:tab/>
      </w:r>
      <w:r w:rsidRPr="004E3EFD">
        <w:tab/>
        <w:t>__________________________</w:t>
      </w:r>
    </w:p>
    <w:p w14:paraId="15CC48EA" w14:textId="77777777" w:rsidR="007D28E2" w:rsidRPr="004E3EFD" w:rsidRDefault="007D28E2" w:rsidP="004E3EFD">
      <w:pPr>
        <w:spacing w:line="360" w:lineRule="auto"/>
        <w:ind w:left="720"/>
      </w:pPr>
      <w:r w:rsidRPr="004E3EFD">
        <w:t>This ______day of _______, 20___.</w:t>
      </w:r>
      <w:r w:rsidRPr="004E3EFD">
        <w:tab/>
      </w:r>
      <w:r w:rsidRPr="004E3EFD">
        <w:tab/>
        <w:t>Petitioner’s Signature</w:t>
      </w:r>
    </w:p>
    <w:p w14:paraId="5915E6CA" w14:textId="77777777" w:rsidR="007D28E2" w:rsidRPr="004E3EFD" w:rsidRDefault="007D28E2" w:rsidP="004E3EFD">
      <w:pPr>
        <w:ind w:left="720"/>
      </w:pPr>
    </w:p>
    <w:p w14:paraId="3843AC8C" w14:textId="77777777" w:rsidR="007D28E2" w:rsidRPr="004E3EFD" w:rsidRDefault="007D28E2" w:rsidP="004E3EFD">
      <w:pPr>
        <w:ind w:left="720"/>
      </w:pPr>
    </w:p>
    <w:p w14:paraId="173F568C" w14:textId="77777777" w:rsidR="007D28E2" w:rsidRPr="004E3EFD" w:rsidRDefault="007D28E2" w:rsidP="004E3EFD">
      <w:pPr>
        <w:spacing w:line="360" w:lineRule="auto"/>
        <w:ind w:left="720"/>
      </w:pPr>
      <w:r w:rsidRPr="004E3EFD">
        <w:tab/>
      </w:r>
      <w:r w:rsidRPr="004E3EFD">
        <w:tab/>
      </w:r>
      <w:r w:rsidRPr="004E3EFD">
        <w:tab/>
      </w:r>
      <w:r w:rsidRPr="004E3EFD">
        <w:tab/>
      </w:r>
      <w:r w:rsidRPr="004E3EFD">
        <w:tab/>
      </w:r>
      <w:r w:rsidRPr="004E3EFD">
        <w:tab/>
      </w:r>
      <w:r w:rsidRPr="004E3EFD">
        <w:tab/>
      </w:r>
      <w:r w:rsidRPr="004E3EFD">
        <w:tab/>
        <w:t>__________________________</w:t>
      </w:r>
    </w:p>
    <w:p w14:paraId="73E7EA9C" w14:textId="77777777" w:rsidR="007D28E2" w:rsidRPr="004E3EFD" w:rsidRDefault="007D28E2" w:rsidP="004E3EFD">
      <w:pPr>
        <w:spacing w:line="360" w:lineRule="auto"/>
        <w:ind w:left="720"/>
      </w:pPr>
      <w:r w:rsidRPr="004E3EFD">
        <w:tab/>
      </w:r>
      <w:r w:rsidRPr="004E3EFD">
        <w:tab/>
      </w:r>
      <w:r w:rsidRPr="004E3EFD">
        <w:tab/>
      </w:r>
      <w:r w:rsidRPr="004E3EFD">
        <w:tab/>
      </w:r>
      <w:r w:rsidRPr="004E3EFD">
        <w:tab/>
      </w:r>
      <w:r w:rsidRPr="004E3EFD">
        <w:tab/>
      </w:r>
      <w:r w:rsidRPr="004E3EFD">
        <w:tab/>
      </w:r>
      <w:r w:rsidRPr="004E3EFD">
        <w:tab/>
        <w:t>Date</w:t>
      </w:r>
    </w:p>
    <w:p w14:paraId="232053E4" w14:textId="77777777" w:rsidR="007D28E2" w:rsidRPr="004E3EFD" w:rsidRDefault="007D28E2" w:rsidP="004E3EFD">
      <w:pPr>
        <w:spacing w:line="360" w:lineRule="auto"/>
        <w:ind w:left="720"/>
      </w:pPr>
    </w:p>
    <w:p w14:paraId="2A3F16FD" w14:textId="77777777" w:rsidR="007D28E2" w:rsidRPr="004E3EFD" w:rsidRDefault="007D28E2" w:rsidP="004E3EFD">
      <w:pPr>
        <w:spacing w:line="360" w:lineRule="auto"/>
        <w:ind w:left="720"/>
      </w:pPr>
    </w:p>
    <w:p w14:paraId="5161B47C" w14:textId="77777777" w:rsidR="007D28E2" w:rsidRPr="004E3EFD" w:rsidRDefault="007D28E2" w:rsidP="004E3EFD">
      <w:pPr>
        <w:spacing w:line="360" w:lineRule="auto"/>
        <w:ind w:left="1080"/>
      </w:pPr>
    </w:p>
    <w:p w14:paraId="2C55EB50" w14:textId="77777777" w:rsidR="007D28E2" w:rsidRPr="004E3EFD" w:rsidRDefault="007D28E2" w:rsidP="004E3EFD">
      <w:pPr>
        <w:spacing w:line="360" w:lineRule="auto"/>
        <w:ind w:left="1080"/>
      </w:pPr>
    </w:p>
    <w:p w14:paraId="773135F9" w14:textId="77777777" w:rsidR="004E3EFD" w:rsidRDefault="007D28E2" w:rsidP="004E3EFD">
      <w:pPr>
        <w:spacing w:line="360" w:lineRule="auto"/>
        <w:ind w:left="720"/>
      </w:pPr>
      <w:r w:rsidRPr="004E3EFD">
        <w:t>____________________________</w:t>
      </w:r>
    </w:p>
    <w:p w14:paraId="35F09076" w14:textId="77777777" w:rsidR="007D28E2" w:rsidRPr="004E3EFD" w:rsidRDefault="007D28E2" w:rsidP="004E3EFD">
      <w:pPr>
        <w:spacing w:line="360" w:lineRule="auto"/>
        <w:ind w:left="720"/>
      </w:pPr>
      <w:r w:rsidRPr="004E3EFD">
        <w:t>Notary Public</w:t>
      </w:r>
    </w:p>
    <w:p w14:paraId="68E2D435" w14:textId="77777777" w:rsidR="007D28E2" w:rsidRPr="004E3EFD" w:rsidRDefault="007D28E2" w:rsidP="007D28E2">
      <w:pPr>
        <w:ind w:left="-360"/>
      </w:pPr>
    </w:p>
    <w:p w14:paraId="60F3F12F" w14:textId="77777777" w:rsidR="007D28E2" w:rsidRPr="004E3EFD" w:rsidRDefault="007D28E2" w:rsidP="007D28E2">
      <w:pPr>
        <w:ind w:left="-360"/>
      </w:pPr>
    </w:p>
    <w:p w14:paraId="0978828D" w14:textId="77777777" w:rsidR="007D28E2" w:rsidRPr="004E3EFD" w:rsidRDefault="007D28E2" w:rsidP="007D28E2">
      <w:pPr>
        <w:ind w:left="-360"/>
      </w:pPr>
    </w:p>
    <w:sectPr w:rsidR="007D28E2" w:rsidRPr="004E3EFD" w:rsidSect="004E3EFD">
      <w:footerReference w:type="default" r:id="rId8"/>
      <w:pgSz w:w="12240" w:h="15840"/>
      <w:pgMar w:top="360" w:right="720" w:bottom="36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AB4CA" w14:textId="77777777" w:rsidR="005032F3" w:rsidRDefault="005032F3">
      <w:r>
        <w:separator/>
      </w:r>
    </w:p>
  </w:endnote>
  <w:endnote w:type="continuationSeparator" w:id="0">
    <w:p w14:paraId="54E05E5B" w14:textId="77777777" w:rsidR="005032F3" w:rsidRDefault="00503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EF5A1" w14:textId="56F70B8F" w:rsidR="00E172AB" w:rsidRPr="00714E23" w:rsidRDefault="002E054D" w:rsidP="004E3EFD">
    <w:pPr>
      <w:pStyle w:val="Footer"/>
      <w:jc w:val="center"/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445BBE" wp14:editId="2A56974C">
              <wp:simplePos x="0" y="0"/>
              <wp:positionH relativeFrom="column">
                <wp:align>center</wp:align>
              </wp:positionH>
              <wp:positionV relativeFrom="paragraph">
                <wp:posOffset>-44450</wp:posOffset>
              </wp:positionV>
              <wp:extent cx="6400800" cy="0"/>
              <wp:effectExtent l="9525" t="12700" r="9525" b="15875"/>
              <wp:wrapNone/>
              <wp:docPr id="39758103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FDF924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-3.5pt" to="7in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" strokecolor="silver" strokeweight="1.5pt"/>
          </w:pict>
        </mc:Fallback>
      </mc:AlternateContent>
    </w:r>
    <w:r w:rsidR="00E172AB">
      <w:rPr>
        <w:noProof/>
        <w:sz w:val="16"/>
        <w:szCs w:val="16"/>
      </w:rPr>
      <w:t>Board of Appeals</w:t>
    </w:r>
    <w:r w:rsidR="00E172AB" w:rsidRPr="00E16FA9">
      <w:rPr>
        <w:sz w:val="16"/>
        <w:szCs w:val="16"/>
      </w:rPr>
      <w:t xml:space="preserve"> | </w:t>
    </w:r>
    <w:smartTag w:uri="urn:schemas-microsoft-com:office:smarttags" w:element="address">
      <w:smartTag w:uri="urn:schemas-microsoft-com:office:smarttags" w:element="Street">
        <w:r w:rsidR="00E172AB">
          <w:rPr>
            <w:sz w:val="16"/>
            <w:szCs w:val="16"/>
          </w:rPr>
          <w:t>PO Box</w:t>
        </w:r>
      </w:smartTag>
      <w:r w:rsidR="00E172AB">
        <w:rPr>
          <w:sz w:val="16"/>
          <w:szCs w:val="16"/>
        </w:rPr>
        <w:t xml:space="preserve"> 281021</w:t>
      </w:r>
    </w:smartTag>
    <w:r w:rsidR="00E172AB">
      <w:rPr>
        <w:sz w:val="16"/>
        <w:szCs w:val="16"/>
      </w:rPr>
      <w:t xml:space="preserve"> | </w:t>
    </w:r>
    <w:smartTag w:uri="urn:schemas-microsoft-com:office:smarttags" w:element="place">
      <w:smartTag w:uri="urn:schemas-microsoft-com:office:smarttags" w:element="City">
        <w:r w:rsidR="00E172AB">
          <w:rPr>
            <w:sz w:val="16"/>
            <w:szCs w:val="16"/>
          </w:rPr>
          <w:t>Harrisburg</w:t>
        </w:r>
      </w:smartTag>
      <w:r w:rsidR="00E172AB">
        <w:rPr>
          <w:sz w:val="16"/>
          <w:szCs w:val="16"/>
        </w:rPr>
        <w:t xml:space="preserve">, </w:t>
      </w:r>
      <w:smartTag w:uri="urn:schemas-microsoft-com:office:smarttags" w:element="State">
        <w:r w:rsidR="00E172AB">
          <w:rPr>
            <w:sz w:val="16"/>
            <w:szCs w:val="16"/>
          </w:rPr>
          <w:t>PA</w:t>
        </w:r>
      </w:smartTag>
      <w:r w:rsidR="00E172AB">
        <w:rPr>
          <w:sz w:val="16"/>
          <w:szCs w:val="16"/>
        </w:rPr>
        <w:t xml:space="preserve"> </w:t>
      </w:r>
      <w:smartTag w:uri="urn:schemas-microsoft-com:office:smarttags" w:element="PostalCode">
        <w:r w:rsidR="00E172AB">
          <w:rPr>
            <w:sz w:val="16"/>
            <w:szCs w:val="16"/>
          </w:rPr>
          <w:t>17128</w:t>
        </w:r>
      </w:smartTag>
    </w:smartTag>
    <w:r w:rsidR="00E172AB">
      <w:rPr>
        <w:sz w:val="16"/>
        <w:szCs w:val="16"/>
      </w:rPr>
      <w:t xml:space="preserve"> | 717.783.3664</w:t>
    </w:r>
    <w:r w:rsidR="00E172AB" w:rsidRPr="00E16FA9">
      <w:rPr>
        <w:sz w:val="16"/>
        <w:szCs w:val="16"/>
      </w:rPr>
      <w:t xml:space="preserve"> | www.revenue.state.pa.us</w:t>
    </w:r>
  </w:p>
  <w:p w14:paraId="45B1FE1A" w14:textId="77777777" w:rsidR="00E172AB" w:rsidRDefault="00E172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89E7C" w14:textId="77777777" w:rsidR="005032F3" w:rsidRDefault="005032F3">
      <w:r>
        <w:separator/>
      </w:r>
    </w:p>
  </w:footnote>
  <w:footnote w:type="continuationSeparator" w:id="0">
    <w:p w14:paraId="65C9A024" w14:textId="77777777" w:rsidR="005032F3" w:rsidRDefault="00503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05ECE"/>
    <w:multiLevelType w:val="hybridMultilevel"/>
    <w:tmpl w:val="602009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4173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1A"/>
    <w:rsid w:val="00062AB3"/>
    <w:rsid w:val="000704BB"/>
    <w:rsid w:val="00257CAA"/>
    <w:rsid w:val="002D15CB"/>
    <w:rsid w:val="002E054D"/>
    <w:rsid w:val="00443F0F"/>
    <w:rsid w:val="004E3EFD"/>
    <w:rsid w:val="005032F3"/>
    <w:rsid w:val="007C225A"/>
    <w:rsid w:val="007D28E2"/>
    <w:rsid w:val="00AA24C6"/>
    <w:rsid w:val="00B1071A"/>
    <w:rsid w:val="00BA7660"/>
    <w:rsid w:val="00CC7018"/>
    <w:rsid w:val="00E172AB"/>
    <w:rsid w:val="00EF133A"/>
    <w:rsid w:val="00F1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1"/>
    <o:shapelayout v:ext="edit">
      <o:idmap v:ext="edit" data="2"/>
    </o:shapelayout>
  </w:shapeDefaults>
  <w:decimalSymbol w:val="."/>
  <w:listSeparator w:val=","/>
  <w14:docId w14:val="3592FD4F"/>
  <w15:chartTrackingRefBased/>
  <w15:docId w15:val="{2AF2214C-A238-4B9B-A5B0-670E3560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E3E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E3EF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IIS6\RAPS\WordDocs\newdoc_templates\RAPS\Responsible%20Party\Responsible%20Party%20Questionnai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Responsible Party Questionnaire</Template>
  <TotalTime>0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PENNSYLVANIA</vt:lpstr>
    </vt:vector>
  </TitlesOfParts>
  <Company>Commonwealth of Pennsylvania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PENNSYLVANIA</dc:title>
  <dc:subject/>
  <dc:creator>c-raps</dc:creator>
  <cp:keywords/>
  <dc:description/>
  <cp:lastModifiedBy>Ritter, Laura</cp:lastModifiedBy>
  <cp:revision>2</cp:revision>
  <cp:lastPrinted>1900-01-01T05:00:00Z</cp:lastPrinted>
  <dcterms:created xsi:type="dcterms:W3CDTF">2025-03-18T19:49:00Z</dcterms:created>
  <dcterms:modified xsi:type="dcterms:W3CDTF">2025-03-18T19:49:00Z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_Petitioner">
    <vt:lpwstr>&lt;Petitioner&gt;</vt:lpwstr>
  </property>
  <property fmtid="{D5CDD505-2E9C-101B-9397-08002B2CF9AE}" pid="3" name="OB_DocketNo">
    <vt:lpwstr>&lt;Docket Number&gt;</vt:lpwstr>
  </property>
</Properties>
</file>